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4D7656D2" w14:textId="77777777" w:rsidTr="00C335C5">
        <w:trPr>
          <w:trHeight w:val="890"/>
        </w:trPr>
        <w:tc>
          <w:tcPr>
            <w:tcW w:w="3227" w:type="dxa"/>
          </w:tcPr>
          <w:p w14:paraId="4898D189" w14:textId="77777777" w:rsidR="00A1631F" w:rsidRPr="00840C1E" w:rsidRDefault="00A1631F" w:rsidP="00C335C5"/>
          <w:p w14:paraId="29AB5581" w14:textId="77777777" w:rsidR="00A1631F" w:rsidRPr="00840C1E" w:rsidRDefault="00A1631F" w:rsidP="00C335C5"/>
          <w:p w14:paraId="2CFBFC72" w14:textId="28830905" w:rsidR="00A1631F" w:rsidRPr="00840C1E" w:rsidRDefault="008F6E72" w:rsidP="00C335C5">
            <w:r>
              <w:t>06/0</w:t>
            </w:r>
            <w:r w:rsidR="006E43BD">
              <w:t>8</w:t>
            </w:r>
            <w:r>
              <w:t>/2026</w:t>
            </w:r>
          </w:p>
        </w:tc>
        <w:tc>
          <w:tcPr>
            <w:tcW w:w="1633" w:type="dxa"/>
          </w:tcPr>
          <w:p w14:paraId="5A107F4C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45F0774D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1A53" w14:textId="555B37CD" w:rsidR="00043B82" w:rsidRPr="00C1784B" w:rsidRDefault="00362022" w:rsidP="00043B82">
            <w:pPr>
              <w:ind w:left="18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4</w:t>
            </w:r>
          </w:p>
          <w:p w14:paraId="351DA601" w14:textId="267EA690" w:rsidR="00A1631F" w:rsidRPr="00840C1E" w:rsidRDefault="00043B82" w:rsidP="00043B82">
            <w:pPr>
              <w:ind w:left="18"/>
              <w:jc w:val="center"/>
              <w:rPr>
                <w:b/>
                <w:sz w:val="72"/>
                <w:szCs w:val="72"/>
              </w:rPr>
            </w:pPr>
            <w:r w:rsidRPr="00BB6913">
              <w:rPr>
                <w:b/>
                <w:sz w:val="40"/>
                <w:szCs w:val="40"/>
              </w:rPr>
              <w:t>to S1</w:t>
            </w:r>
          </w:p>
        </w:tc>
      </w:tr>
      <w:tr w:rsidR="00A1631F" w:rsidRPr="00840C1E" w14:paraId="56989963" w14:textId="77777777" w:rsidTr="00C335C5">
        <w:tc>
          <w:tcPr>
            <w:tcW w:w="3227" w:type="dxa"/>
            <w:vMerge w:val="restart"/>
          </w:tcPr>
          <w:p w14:paraId="4FED83B0" w14:textId="1418E09B" w:rsidR="00A1631F" w:rsidRPr="00840C1E" w:rsidRDefault="00AC73E5" w:rsidP="00C335C5">
            <w:r>
              <w:t>White Center Murals</w:t>
            </w:r>
          </w:p>
        </w:tc>
        <w:tc>
          <w:tcPr>
            <w:tcW w:w="1633" w:type="dxa"/>
          </w:tcPr>
          <w:p w14:paraId="65E1E920" w14:textId="77777777" w:rsidR="00A1631F" w:rsidRPr="00840C1E" w:rsidRDefault="00A1631F" w:rsidP="00C335C5"/>
        </w:tc>
        <w:tc>
          <w:tcPr>
            <w:tcW w:w="2345" w:type="dxa"/>
          </w:tcPr>
          <w:p w14:paraId="26B969F0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221D296" w14:textId="77777777" w:rsidR="00A1631F" w:rsidRPr="00840C1E" w:rsidRDefault="00A1631F" w:rsidP="00C335C5"/>
        </w:tc>
      </w:tr>
      <w:tr w:rsidR="00A1631F" w:rsidRPr="00840C1E" w14:paraId="2555B5DF" w14:textId="77777777" w:rsidTr="00C335C5">
        <w:trPr>
          <w:trHeight w:val="522"/>
        </w:trPr>
        <w:tc>
          <w:tcPr>
            <w:tcW w:w="3227" w:type="dxa"/>
            <w:vMerge/>
          </w:tcPr>
          <w:p w14:paraId="37413D16" w14:textId="77777777" w:rsidR="00A1631F" w:rsidRPr="00840C1E" w:rsidRDefault="00A1631F" w:rsidP="00C335C5"/>
        </w:tc>
        <w:tc>
          <w:tcPr>
            <w:tcW w:w="1633" w:type="dxa"/>
          </w:tcPr>
          <w:p w14:paraId="5CD151D4" w14:textId="77777777" w:rsidR="00A1631F" w:rsidRPr="00840C1E" w:rsidRDefault="00A1631F" w:rsidP="00C335C5"/>
        </w:tc>
        <w:tc>
          <w:tcPr>
            <w:tcW w:w="2345" w:type="dxa"/>
          </w:tcPr>
          <w:p w14:paraId="653D0DE0" w14:textId="77777777" w:rsidR="00A1631F" w:rsidRPr="00840C1E" w:rsidRDefault="00A1631F" w:rsidP="00C335C5"/>
        </w:tc>
        <w:tc>
          <w:tcPr>
            <w:tcW w:w="1435" w:type="dxa"/>
          </w:tcPr>
          <w:p w14:paraId="724A3EBC" w14:textId="77777777" w:rsidR="00A1631F" w:rsidRPr="00840C1E" w:rsidRDefault="00A1631F" w:rsidP="00C335C5"/>
        </w:tc>
      </w:tr>
      <w:tr w:rsidR="00A1631F" w:rsidRPr="00840C1E" w14:paraId="506264E0" w14:textId="77777777" w:rsidTr="00C335C5">
        <w:tc>
          <w:tcPr>
            <w:tcW w:w="3227" w:type="dxa"/>
          </w:tcPr>
          <w:p w14:paraId="642F045A" w14:textId="77777777" w:rsidR="00A1631F" w:rsidRPr="00840C1E" w:rsidRDefault="00A1631F" w:rsidP="00C335C5"/>
        </w:tc>
        <w:tc>
          <w:tcPr>
            <w:tcW w:w="1633" w:type="dxa"/>
          </w:tcPr>
          <w:p w14:paraId="7AC6D073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837D13A" w14:textId="52707A76" w:rsidR="00A1631F" w:rsidRPr="00840C1E" w:rsidRDefault="00BB01CC" w:rsidP="00C335C5">
            <w:r>
              <w:t>Mosqueda</w:t>
            </w:r>
          </w:p>
        </w:tc>
      </w:tr>
      <w:tr w:rsidR="00A1631F" w:rsidRPr="00840C1E" w14:paraId="6C7BB179" w14:textId="77777777" w:rsidTr="00C335C5">
        <w:tc>
          <w:tcPr>
            <w:tcW w:w="3227" w:type="dxa"/>
          </w:tcPr>
          <w:p w14:paraId="69C4D82A" w14:textId="5F3D6666" w:rsidR="00A1631F" w:rsidRPr="00840C1E" w:rsidRDefault="00A1631F" w:rsidP="00C335C5">
            <w:r w:rsidRPr="00840C1E">
              <w:t>[</w:t>
            </w:r>
            <w:r w:rsidR="008F6E72">
              <w:t>O.</w:t>
            </w:r>
            <w:r w:rsidR="003F29E7">
              <w:t xml:space="preserve"> </w:t>
            </w:r>
            <w:r w:rsidR="008F6E72">
              <w:t>Brey</w:t>
            </w:r>
            <w:r w:rsidRPr="00840C1E">
              <w:t>]</w:t>
            </w:r>
          </w:p>
        </w:tc>
        <w:tc>
          <w:tcPr>
            <w:tcW w:w="1633" w:type="dxa"/>
          </w:tcPr>
          <w:p w14:paraId="3FA5A796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511B07A6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5014333" w14:textId="77777777" w:rsidR="00A1631F" w:rsidRPr="00840C1E" w:rsidRDefault="00A1631F" w:rsidP="00C335C5"/>
        </w:tc>
      </w:tr>
      <w:tr w:rsidR="00A1631F" w:rsidRPr="00840C1E" w14:paraId="3659C295" w14:textId="77777777" w:rsidTr="00C335C5">
        <w:tc>
          <w:tcPr>
            <w:tcW w:w="3227" w:type="dxa"/>
          </w:tcPr>
          <w:p w14:paraId="605466C4" w14:textId="77777777" w:rsidR="00A1631F" w:rsidRPr="00840C1E" w:rsidRDefault="00A1631F" w:rsidP="00C335C5"/>
        </w:tc>
        <w:tc>
          <w:tcPr>
            <w:tcW w:w="1633" w:type="dxa"/>
          </w:tcPr>
          <w:p w14:paraId="20F75821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BFCA52E" w14:textId="248A0365" w:rsidR="00A1631F" w:rsidRPr="00840C1E" w:rsidRDefault="008F6E72" w:rsidP="00C335C5">
            <w:r>
              <w:t>2026</w:t>
            </w:r>
            <w:r w:rsidR="00A1631F" w:rsidRPr="00840C1E">
              <w:t>-</w:t>
            </w:r>
            <w:r>
              <w:t>0071</w:t>
            </w:r>
          </w:p>
        </w:tc>
      </w:tr>
      <w:tr w:rsidR="00A1631F" w:rsidRPr="00840C1E" w14:paraId="7F9B68C6" w14:textId="77777777" w:rsidTr="00C335C5">
        <w:trPr>
          <w:trHeight w:val="305"/>
        </w:trPr>
        <w:tc>
          <w:tcPr>
            <w:tcW w:w="3227" w:type="dxa"/>
          </w:tcPr>
          <w:p w14:paraId="2C8AA50C" w14:textId="77777777" w:rsidR="00A1631F" w:rsidRPr="00840C1E" w:rsidRDefault="00A1631F" w:rsidP="00C335C5"/>
        </w:tc>
        <w:tc>
          <w:tcPr>
            <w:tcW w:w="1633" w:type="dxa"/>
          </w:tcPr>
          <w:p w14:paraId="5DEA8BCF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0A0264DC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8E40B8A" w14:textId="77777777" w:rsidR="00A1631F" w:rsidRPr="00840C1E" w:rsidRDefault="00A1631F" w:rsidP="00C335C5"/>
        </w:tc>
      </w:tr>
    </w:tbl>
    <w:p w14:paraId="4C85967C" w14:textId="77777777" w:rsidR="00B01DC0" w:rsidRPr="00840C1E" w:rsidRDefault="00B01DC0" w:rsidP="00B01DC0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>AMENDMENT TO</w:t>
      </w:r>
      <w:r>
        <w:rPr>
          <w:b/>
          <w:u w:val="single"/>
        </w:rPr>
        <w:t xml:space="preserve"> STRIKING AMENDMENT S1 TO</w:t>
      </w:r>
      <w:r w:rsidRPr="00840C1E">
        <w:rPr>
          <w:b/>
          <w:u w:val="single"/>
        </w:rPr>
        <w:t xml:space="preserve"> PROPOSED ORDINANCE </w:t>
      </w:r>
      <w:r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>
        <w:rPr>
          <w:b/>
          <w:u w:val="single"/>
        </w:rPr>
        <w:t>0071</w:t>
      </w:r>
      <w:r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0FC5049F" w14:textId="7A934019" w:rsidR="002D243D" w:rsidRPr="00223F76" w:rsidRDefault="002D243D" w:rsidP="003D6845">
      <w:pPr>
        <w:spacing w:line="480" w:lineRule="auto"/>
      </w:pPr>
      <w:r w:rsidRPr="00840C1E">
        <w:t xml:space="preserve">On page </w:t>
      </w:r>
      <w:r w:rsidR="00E2763F">
        <w:t>94</w:t>
      </w:r>
      <w:r w:rsidRPr="00840C1E">
        <w:t xml:space="preserve">, </w:t>
      </w:r>
      <w:r w:rsidR="00FE1BB1">
        <w:t xml:space="preserve">line </w:t>
      </w:r>
      <w:r w:rsidR="008016D6">
        <w:t>2111</w:t>
      </w:r>
      <w:r w:rsidR="00FE1BB1">
        <w:t>,</w:t>
      </w:r>
      <w:r w:rsidR="008016D6">
        <w:t xml:space="preserve"> after "</w:t>
      </w:r>
      <w:r w:rsidR="008016D6" w:rsidRPr="00E52E4B">
        <w:rPr>
          <w:u w:val="single"/>
        </w:rPr>
        <w:t>Center</w:t>
      </w:r>
      <w:r w:rsidR="008016D6">
        <w:t>"</w:t>
      </w:r>
      <w:r w:rsidR="00FE1BB1">
        <w:t xml:space="preserve"> </w:t>
      </w:r>
      <w:r w:rsidRPr="00840C1E">
        <w:t>insert</w:t>
      </w:r>
      <w:r w:rsidR="003E6413">
        <w:t xml:space="preserve"> </w:t>
      </w:r>
      <w:r w:rsidR="0055138D">
        <w:t>"</w:t>
      </w:r>
      <w:r w:rsidR="0055138D" w:rsidRPr="0055138D">
        <w:rPr>
          <w:u w:val="single"/>
        </w:rPr>
        <w:t xml:space="preserve">at </w:t>
      </w:r>
      <w:r w:rsidR="003E6413" w:rsidRPr="0055138D">
        <w:rPr>
          <w:u w:val="single"/>
        </w:rPr>
        <w:t>1</w:t>
      </w:r>
      <w:r w:rsidR="003E6413" w:rsidRPr="003E6413">
        <w:rPr>
          <w:u w:val="single"/>
        </w:rPr>
        <w:t>601 SW Roxbury St., Seattle, WA 98106 and 9614 14th Ave SW, Seattle, WA 98106</w:t>
      </w:r>
      <w:r w:rsidRPr="00223F76">
        <w:t>"</w:t>
      </w:r>
    </w:p>
    <w:p w14:paraId="144F0F2C" w14:textId="7F567689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FE1BB1">
        <w:rPr>
          <w:b/>
          <w:i/>
        </w:rPr>
        <w:t>O.</w:t>
      </w:r>
      <w:r w:rsidR="003F29E7">
        <w:rPr>
          <w:b/>
          <w:i/>
        </w:rPr>
        <w:t xml:space="preserve"> </w:t>
      </w:r>
      <w:r w:rsidR="00FE1BB1">
        <w:rPr>
          <w:b/>
          <w:i/>
        </w:rPr>
        <w:t>Brey</w:t>
      </w:r>
      <w:r w:rsidRPr="00840C1E">
        <w:rPr>
          <w:b/>
        </w:rPr>
        <w:t xml:space="preserve">: </w:t>
      </w:r>
      <w:r w:rsidR="0063325D">
        <w:rPr>
          <w:b/>
          <w:i/>
        </w:rPr>
        <w:t xml:space="preserve">Would amend ER6 in the Local Services Administration appropriation unit </w:t>
      </w:r>
      <w:r w:rsidR="004F7E59">
        <w:rPr>
          <w:b/>
          <w:i/>
        </w:rPr>
        <w:t xml:space="preserve">to </w:t>
      </w:r>
      <w:r w:rsidR="00EC22DB">
        <w:rPr>
          <w:b/>
          <w:i/>
        </w:rPr>
        <w:t>provide the addresses</w:t>
      </w:r>
      <w:r w:rsidR="00144EF0">
        <w:rPr>
          <w:b/>
          <w:i/>
        </w:rPr>
        <w:t xml:space="preserve"> where murals would be located.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05D79" w14:textId="77777777" w:rsidR="00EF1129" w:rsidRDefault="00EF1129">
      <w:r>
        <w:separator/>
      </w:r>
    </w:p>
  </w:endnote>
  <w:endnote w:type="continuationSeparator" w:id="0">
    <w:p w14:paraId="7844134F" w14:textId="77777777" w:rsidR="00EF1129" w:rsidRDefault="00EF1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5B97E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79BC9" w14:textId="77777777" w:rsidR="00EF1129" w:rsidRDefault="00EF1129">
      <w:r>
        <w:separator/>
      </w:r>
    </w:p>
  </w:footnote>
  <w:footnote w:type="continuationSeparator" w:id="0">
    <w:p w14:paraId="509E29B0" w14:textId="77777777" w:rsidR="00EF1129" w:rsidRDefault="00EF11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E72"/>
    <w:rsid w:val="000428DA"/>
    <w:rsid w:val="0004322A"/>
    <w:rsid w:val="00043B82"/>
    <w:rsid w:val="000610DA"/>
    <w:rsid w:val="00064139"/>
    <w:rsid w:val="00066D1D"/>
    <w:rsid w:val="00070BFA"/>
    <w:rsid w:val="000919F5"/>
    <w:rsid w:val="000A7A78"/>
    <w:rsid w:val="000C1ED5"/>
    <w:rsid w:val="000E0562"/>
    <w:rsid w:val="000E3B31"/>
    <w:rsid w:val="00132B28"/>
    <w:rsid w:val="00135AAA"/>
    <w:rsid w:val="00142B2E"/>
    <w:rsid w:val="00144EF0"/>
    <w:rsid w:val="001479D2"/>
    <w:rsid w:val="001530DE"/>
    <w:rsid w:val="001C4384"/>
    <w:rsid w:val="001D4B26"/>
    <w:rsid w:val="002068B8"/>
    <w:rsid w:val="00223F76"/>
    <w:rsid w:val="00227AD3"/>
    <w:rsid w:val="00287EC7"/>
    <w:rsid w:val="002B1AC6"/>
    <w:rsid w:val="002C10BE"/>
    <w:rsid w:val="002D00E2"/>
    <w:rsid w:val="002D243D"/>
    <w:rsid w:val="00306DFE"/>
    <w:rsid w:val="003256F9"/>
    <w:rsid w:val="00354688"/>
    <w:rsid w:val="003552C2"/>
    <w:rsid w:val="00362022"/>
    <w:rsid w:val="003678C8"/>
    <w:rsid w:val="003C2A54"/>
    <w:rsid w:val="003C2C29"/>
    <w:rsid w:val="003D6845"/>
    <w:rsid w:val="003E6413"/>
    <w:rsid w:val="003F29E7"/>
    <w:rsid w:val="00405F44"/>
    <w:rsid w:val="004072C5"/>
    <w:rsid w:val="0042394A"/>
    <w:rsid w:val="00431D28"/>
    <w:rsid w:val="00441ED0"/>
    <w:rsid w:val="00450309"/>
    <w:rsid w:val="004B32A1"/>
    <w:rsid w:val="004F7E59"/>
    <w:rsid w:val="00500500"/>
    <w:rsid w:val="00520EFA"/>
    <w:rsid w:val="0055138D"/>
    <w:rsid w:val="00556584"/>
    <w:rsid w:val="00595851"/>
    <w:rsid w:val="005D0A78"/>
    <w:rsid w:val="005E20A3"/>
    <w:rsid w:val="005F2936"/>
    <w:rsid w:val="00607F08"/>
    <w:rsid w:val="006139D6"/>
    <w:rsid w:val="0063325D"/>
    <w:rsid w:val="00694636"/>
    <w:rsid w:val="006B39B6"/>
    <w:rsid w:val="006E31BA"/>
    <w:rsid w:val="006E3C11"/>
    <w:rsid w:val="006E43BD"/>
    <w:rsid w:val="006F2374"/>
    <w:rsid w:val="006F39EF"/>
    <w:rsid w:val="006F7092"/>
    <w:rsid w:val="00701B01"/>
    <w:rsid w:val="00707EDB"/>
    <w:rsid w:val="007105D1"/>
    <w:rsid w:val="00747003"/>
    <w:rsid w:val="0076714E"/>
    <w:rsid w:val="0079054C"/>
    <w:rsid w:val="007D72B6"/>
    <w:rsid w:val="007D7888"/>
    <w:rsid w:val="007E3150"/>
    <w:rsid w:val="007F67C8"/>
    <w:rsid w:val="008016D6"/>
    <w:rsid w:val="00840C1E"/>
    <w:rsid w:val="00853D67"/>
    <w:rsid w:val="00856977"/>
    <w:rsid w:val="0087167A"/>
    <w:rsid w:val="008A1FE7"/>
    <w:rsid w:val="008B621F"/>
    <w:rsid w:val="008F1539"/>
    <w:rsid w:val="008F6E72"/>
    <w:rsid w:val="00934AEC"/>
    <w:rsid w:val="00936132"/>
    <w:rsid w:val="0094651B"/>
    <w:rsid w:val="00960D39"/>
    <w:rsid w:val="0096378F"/>
    <w:rsid w:val="00973859"/>
    <w:rsid w:val="009A0ED6"/>
    <w:rsid w:val="009E42B8"/>
    <w:rsid w:val="00A04010"/>
    <w:rsid w:val="00A1631F"/>
    <w:rsid w:val="00A2478D"/>
    <w:rsid w:val="00AC73E5"/>
    <w:rsid w:val="00AD1A1B"/>
    <w:rsid w:val="00B01DC0"/>
    <w:rsid w:val="00B12E81"/>
    <w:rsid w:val="00B30944"/>
    <w:rsid w:val="00B34089"/>
    <w:rsid w:val="00B44D28"/>
    <w:rsid w:val="00B557A6"/>
    <w:rsid w:val="00B74BA0"/>
    <w:rsid w:val="00BB01CC"/>
    <w:rsid w:val="00C335C5"/>
    <w:rsid w:val="00C61C31"/>
    <w:rsid w:val="00C64E13"/>
    <w:rsid w:val="00C66985"/>
    <w:rsid w:val="00C84AC0"/>
    <w:rsid w:val="00CB07E6"/>
    <w:rsid w:val="00CF7E2A"/>
    <w:rsid w:val="00D0000A"/>
    <w:rsid w:val="00D15D5F"/>
    <w:rsid w:val="00D338D2"/>
    <w:rsid w:val="00D432EE"/>
    <w:rsid w:val="00D472AD"/>
    <w:rsid w:val="00D47D93"/>
    <w:rsid w:val="00D84F51"/>
    <w:rsid w:val="00D94273"/>
    <w:rsid w:val="00DB0960"/>
    <w:rsid w:val="00DB496A"/>
    <w:rsid w:val="00E02285"/>
    <w:rsid w:val="00E2763F"/>
    <w:rsid w:val="00E52E4B"/>
    <w:rsid w:val="00EA4BAB"/>
    <w:rsid w:val="00EA740C"/>
    <w:rsid w:val="00EA78AA"/>
    <w:rsid w:val="00EC22DB"/>
    <w:rsid w:val="00ED4BB9"/>
    <w:rsid w:val="00EF1129"/>
    <w:rsid w:val="00EF68FF"/>
    <w:rsid w:val="00F070B4"/>
    <w:rsid w:val="00F128F8"/>
    <w:rsid w:val="00F42799"/>
    <w:rsid w:val="00F579E3"/>
    <w:rsid w:val="00FE154D"/>
    <w:rsid w:val="00FE1BB1"/>
    <w:rsid w:val="00FE7E39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400594"/>
  <w15:chartTrackingRefBased/>
  <w15:docId w15:val="{68B7EFCF-16B4-424E-841D-014D4BDE1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customStyle="1" w:styleId="CGTimes11">
    <w:name w:val="CG Times 11"/>
    <w:basedOn w:val="Normal"/>
    <w:rsid w:val="008F6E72"/>
    <w:rPr>
      <w:rFonts w:ascii="CG Times" w:hAnsi="CG Times"/>
      <w:sz w:val="22"/>
    </w:rPr>
  </w:style>
  <w:style w:type="character" w:styleId="CommentReference">
    <w:name w:val="annotation reference"/>
    <w:uiPriority w:val="99"/>
    <w:semiHidden/>
    <w:unhideWhenUsed/>
    <w:rsid w:val="008F6E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6E72"/>
    <w:pPr>
      <w:spacing w:after="160"/>
    </w:pPr>
    <w:rPr>
      <w:rFonts w:ascii="Aptos" w:eastAsia="Aptos" w:hAnsi="Aptos"/>
      <w:kern w:val="2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8F6E72"/>
    <w:rPr>
      <w:rFonts w:ascii="Aptos" w:eastAsia="Aptos" w:hAnsi="Aptos"/>
      <w:kern w:val="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6E72"/>
    <w:pPr>
      <w:spacing w:after="0"/>
    </w:pPr>
    <w:rPr>
      <w:rFonts w:ascii="Times New Roman" w:eastAsia="Times New Roman" w:hAnsi="Times New Roman"/>
      <w:b/>
      <w:bCs/>
      <w:kern w:val="0"/>
    </w:rPr>
  </w:style>
  <w:style w:type="character" w:customStyle="1" w:styleId="CommentSubjectChar">
    <w:name w:val="Comment Subject Char"/>
    <w:link w:val="CommentSubject"/>
    <w:uiPriority w:val="99"/>
    <w:semiHidden/>
    <w:rsid w:val="008F6E72"/>
    <w:rPr>
      <w:rFonts w:ascii="Aptos" w:eastAsia="Aptos" w:hAnsi="Aptos"/>
      <w:b/>
      <w:bCs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35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Brey, Olivia</dc:creator>
  <cp:keywords/>
  <dc:description/>
  <cp:lastModifiedBy>Paul, Gene</cp:lastModifiedBy>
  <cp:revision>18</cp:revision>
  <cp:lastPrinted>2008-12-16T00:14:00Z</cp:lastPrinted>
  <dcterms:created xsi:type="dcterms:W3CDTF">2026-06-08T22:53:00Z</dcterms:created>
  <dcterms:modified xsi:type="dcterms:W3CDTF">2026-06-10T00:06:00Z</dcterms:modified>
</cp:coreProperties>
</file>