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71EE1DB5" w14:textId="77777777" w:rsidTr="00C335C5">
        <w:trPr>
          <w:trHeight w:val="890"/>
        </w:trPr>
        <w:tc>
          <w:tcPr>
            <w:tcW w:w="3227" w:type="dxa"/>
          </w:tcPr>
          <w:p w14:paraId="1CE5E450" w14:textId="77777777" w:rsidR="00A1631F" w:rsidRPr="00840C1E" w:rsidRDefault="00A1631F" w:rsidP="00C335C5"/>
          <w:p w14:paraId="3A748896" w14:textId="77777777" w:rsidR="00A1631F" w:rsidRPr="00840C1E" w:rsidRDefault="00A1631F" w:rsidP="00C335C5"/>
          <w:p w14:paraId="23A8ACD3" w14:textId="7BE6E83A" w:rsidR="00A1631F" w:rsidRPr="00840C1E" w:rsidRDefault="006C3C24" w:rsidP="00C335C5">
            <w:r>
              <w:t>6</w:t>
            </w:r>
            <w:r w:rsidR="00FF7EAE">
              <w:t>/</w:t>
            </w:r>
            <w:r>
              <w:t>3</w:t>
            </w:r>
            <w:r w:rsidR="00FF7EAE">
              <w:t>/26</w:t>
            </w:r>
          </w:p>
        </w:tc>
        <w:tc>
          <w:tcPr>
            <w:tcW w:w="1633" w:type="dxa"/>
          </w:tcPr>
          <w:p w14:paraId="18FAD553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69D68D3E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7749" w14:textId="028C3C7A" w:rsidR="00A1631F" w:rsidRPr="00840C1E" w:rsidRDefault="00FF7EAE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T1</w:t>
            </w:r>
          </w:p>
        </w:tc>
      </w:tr>
      <w:tr w:rsidR="00A1631F" w:rsidRPr="00840C1E" w14:paraId="104DBC0D" w14:textId="77777777" w:rsidTr="00C335C5">
        <w:tc>
          <w:tcPr>
            <w:tcW w:w="3227" w:type="dxa"/>
            <w:vMerge w:val="restart"/>
          </w:tcPr>
          <w:p w14:paraId="56F6A210" w14:textId="4A274454" w:rsidR="00A1631F" w:rsidRPr="00840C1E" w:rsidRDefault="00FF7EAE" w:rsidP="00C335C5">
            <w:r>
              <w:t xml:space="preserve">Title Amendment </w:t>
            </w:r>
          </w:p>
        </w:tc>
        <w:tc>
          <w:tcPr>
            <w:tcW w:w="1633" w:type="dxa"/>
          </w:tcPr>
          <w:p w14:paraId="4EB41CA6" w14:textId="77777777" w:rsidR="00A1631F" w:rsidRPr="00840C1E" w:rsidRDefault="00A1631F" w:rsidP="00C335C5"/>
        </w:tc>
        <w:tc>
          <w:tcPr>
            <w:tcW w:w="2345" w:type="dxa"/>
          </w:tcPr>
          <w:p w14:paraId="6EBBE82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9C6879F" w14:textId="77777777" w:rsidR="00A1631F" w:rsidRPr="00840C1E" w:rsidRDefault="00A1631F" w:rsidP="00C335C5"/>
        </w:tc>
      </w:tr>
      <w:tr w:rsidR="00A1631F" w:rsidRPr="00840C1E" w14:paraId="1DECF946" w14:textId="77777777" w:rsidTr="00C335C5">
        <w:trPr>
          <w:trHeight w:val="522"/>
        </w:trPr>
        <w:tc>
          <w:tcPr>
            <w:tcW w:w="3227" w:type="dxa"/>
            <w:vMerge/>
          </w:tcPr>
          <w:p w14:paraId="1133F7AC" w14:textId="77777777" w:rsidR="00A1631F" w:rsidRPr="00840C1E" w:rsidRDefault="00A1631F" w:rsidP="00C335C5"/>
        </w:tc>
        <w:tc>
          <w:tcPr>
            <w:tcW w:w="1633" w:type="dxa"/>
          </w:tcPr>
          <w:p w14:paraId="11B136C3" w14:textId="77777777" w:rsidR="00A1631F" w:rsidRPr="00840C1E" w:rsidRDefault="00A1631F" w:rsidP="00C335C5"/>
        </w:tc>
        <w:tc>
          <w:tcPr>
            <w:tcW w:w="2345" w:type="dxa"/>
          </w:tcPr>
          <w:p w14:paraId="568E8FEF" w14:textId="77777777" w:rsidR="00A1631F" w:rsidRPr="00840C1E" w:rsidRDefault="00A1631F" w:rsidP="00C335C5"/>
        </w:tc>
        <w:tc>
          <w:tcPr>
            <w:tcW w:w="1435" w:type="dxa"/>
          </w:tcPr>
          <w:p w14:paraId="3634AD66" w14:textId="77777777" w:rsidR="00A1631F" w:rsidRPr="00840C1E" w:rsidRDefault="00A1631F" w:rsidP="00C335C5"/>
        </w:tc>
      </w:tr>
      <w:tr w:rsidR="00A1631F" w:rsidRPr="00840C1E" w14:paraId="6749A5BD" w14:textId="77777777" w:rsidTr="00C335C5">
        <w:tc>
          <w:tcPr>
            <w:tcW w:w="3227" w:type="dxa"/>
          </w:tcPr>
          <w:p w14:paraId="2723B664" w14:textId="77777777" w:rsidR="00A1631F" w:rsidRPr="00840C1E" w:rsidRDefault="00A1631F" w:rsidP="00C335C5"/>
        </w:tc>
        <w:tc>
          <w:tcPr>
            <w:tcW w:w="1633" w:type="dxa"/>
          </w:tcPr>
          <w:p w14:paraId="2018EA81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6E917F9" w14:textId="15B7366F" w:rsidR="00A1631F" w:rsidRPr="00840C1E" w:rsidRDefault="00FF7EAE" w:rsidP="00C335C5">
            <w:r>
              <w:t>Dembowski</w:t>
            </w:r>
          </w:p>
        </w:tc>
      </w:tr>
      <w:tr w:rsidR="00A1631F" w:rsidRPr="00840C1E" w14:paraId="54EF56DA" w14:textId="77777777" w:rsidTr="00C335C5">
        <w:tc>
          <w:tcPr>
            <w:tcW w:w="3227" w:type="dxa"/>
          </w:tcPr>
          <w:p w14:paraId="0F682E49" w14:textId="13E02A45" w:rsidR="00A1631F" w:rsidRPr="00840C1E" w:rsidRDefault="00A1631F" w:rsidP="00C335C5">
            <w:r w:rsidRPr="00840C1E">
              <w:t>[</w:t>
            </w:r>
            <w:r w:rsidR="00FF7EAE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2AC46C34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4C77DDE2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2D87FC85" w14:textId="77777777" w:rsidR="00A1631F" w:rsidRPr="00840C1E" w:rsidRDefault="00A1631F" w:rsidP="00C335C5"/>
        </w:tc>
      </w:tr>
      <w:tr w:rsidR="00A1631F" w:rsidRPr="00840C1E" w14:paraId="0A354483" w14:textId="77777777" w:rsidTr="00C335C5">
        <w:tc>
          <w:tcPr>
            <w:tcW w:w="3227" w:type="dxa"/>
          </w:tcPr>
          <w:p w14:paraId="7CE3CF8B" w14:textId="77777777" w:rsidR="00A1631F" w:rsidRPr="00840C1E" w:rsidRDefault="00A1631F" w:rsidP="00C335C5"/>
        </w:tc>
        <w:tc>
          <w:tcPr>
            <w:tcW w:w="1633" w:type="dxa"/>
          </w:tcPr>
          <w:p w14:paraId="4A9E0C58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C4C67C2" w14:textId="3FAF1CEF" w:rsidR="00A1631F" w:rsidRPr="00840C1E" w:rsidRDefault="00FF7EAE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6AA7AD79" w14:textId="77777777" w:rsidTr="00C335C5">
        <w:trPr>
          <w:trHeight w:val="305"/>
        </w:trPr>
        <w:tc>
          <w:tcPr>
            <w:tcW w:w="3227" w:type="dxa"/>
          </w:tcPr>
          <w:p w14:paraId="3892108F" w14:textId="77777777" w:rsidR="00A1631F" w:rsidRPr="00840C1E" w:rsidRDefault="00A1631F" w:rsidP="00C335C5"/>
        </w:tc>
        <w:tc>
          <w:tcPr>
            <w:tcW w:w="1633" w:type="dxa"/>
          </w:tcPr>
          <w:p w14:paraId="569215EA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3D5F954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6EF0536" w14:textId="77777777" w:rsidR="00A1631F" w:rsidRPr="00840C1E" w:rsidRDefault="00A1631F" w:rsidP="00C335C5"/>
        </w:tc>
      </w:tr>
    </w:tbl>
    <w:p w14:paraId="3DB6F863" w14:textId="69C0F231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FF7EAE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FF7EAE"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 w:rsidR="00FF7EAE">
        <w:rPr>
          <w:b/>
          <w:u w:val="single"/>
        </w:rPr>
        <w:t>1</w:t>
      </w:r>
    </w:p>
    <w:p w14:paraId="2F63CA5A" w14:textId="11C2C137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FF7EAE">
        <w:t>1</w:t>
      </w:r>
      <w:r w:rsidRPr="00840C1E">
        <w:t xml:space="preserve">, beginning on line </w:t>
      </w:r>
      <w:r w:rsidR="00FF7EAE">
        <w:t>1</w:t>
      </w:r>
      <w:r w:rsidRPr="00840C1E">
        <w:t xml:space="preserve">, strike lines </w:t>
      </w:r>
      <w:r w:rsidR="00FF7EAE">
        <w:t>1</w:t>
      </w:r>
      <w:r w:rsidRPr="00840C1E">
        <w:t xml:space="preserve"> through </w:t>
      </w:r>
      <w:r w:rsidR="00FF7EAE">
        <w:t>15</w:t>
      </w:r>
      <w:r w:rsidRPr="00840C1E">
        <w:t>, and insert:</w:t>
      </w:r>
    </w:p>
    <w:p w14:paraId="2256B71D" w14:textId="522FEA13" w:rsidR="002D243D" w:rsidRPr="00840C1E" w:rsidRDefault="002D243D" w:rsidP="00FF7EAE">
      <w:pPr>
        <w:tabs>
          <w:tab w:val="left" w:pos="11520"/>
        </w:tabs>
        <w:spacing w:line="480" w:lineRule="auto"/>
        <w:ind w:left="1440" w:right="1440"/>
      </w:pPr>
      <w:r w:rsidRPr="00840C1E">
        <w:t>"</w:t>
      </w:r>
      <w:r w:rsidR="00FF7EAE" w:rsidRPr="00747B3D">
        <w:t xml:space="preserve">AN ORDINANCE making a net supplemental appropriation of </w:t>
      </w:r>
      <w:r w:rsidR="00FF7EAE" w:rsidRPr="008A14F3">
        <w:t>$</w:t>
      </w:r>
      <w:r w:rsidR="00E149B1">
        <w:t>69</w:t>
      </w:r>
      <w:r w:rsidR="00FF7EAE" w:rsidRPr="008A14F3">
        <w:t>,</w:t>
      </w:r>
      <w:r w:rsidR="00E149B1">
        <w:t>297</w:t>
      </w:r>
      <w:r w:rsidR="00FF7EAE" w:rsidRPr="008A14F3">
        <w:t>,000</w:t>
      </w:r>
      <w:r w:rsidR="00FF7EAE" w:rsidRPr="00396CED">
        <w:t xml:space="preserve"> </w:t>
      </w:r>
      <w:r w:rsidR="00FF7EAE" w:rsidRPr="00747B3D">
        <w:t xml:space="preserve">to various general fund agencies, a net supplemental appropriation of </w:t>
      </w:r>
      <w:r w:rsidR="00FF7EAE" w:rsidRPr="008A14F3">
        <w:t>$</w:t>
      </w:r>
      <w:r w:rsidR="006C3C24" w:rsidRPr="008A14F3">
        <w:t>147</w:t>
      </w:r>
      <w:r w:rsidR="00FF7EAE" w:rsidRPr="008A14F3">
        <w:t>,</w:t>
      </w:r>
      <w:r w:rsidR="006C3C24" w:rsidRPr="008A14F3">
        <w:t>608</w:t>
      </w:r>
      <w:r w:rsidR="00FF7EAE" w:rsidRPr="008A14F3">
        <w:t>,000</w:t>
      </w:r>
      <w:r w:rsidR="00FF7EAE" w:rsidRPr="00747B3D">
        <w:t xml:space="preserve"> to various non-general fund agencies and a net supplemental appropriation of </w:t>
      </w:r>
      <w:r w:rsidR="00FF7EAE" w:rsidRPr="008A14F3">
        <w:t>$208,368,141</w:t>
      </w:r>
      <w:r w:rsidR="00FF7EAE" w:rsidRPr="00747B3D">
        <w:t xml:space="preserve"> from various  capital fund budgets; amending the 202</w:t>
      </w:r>
      <w:r w:rsidR="00FF7EAE">
        <w:t>6</w:t>
      </w:r>
      <w:r w:rsidR="00FF7EAE" w:rsidRPr="00747B3D">
        <w:t>-202</w:t>
      </w:r>
      <w:r w:rsidR="00FF7EAE">
        <w:t>7</w:t>
      </w:r>
      <w:r w:rsidR="00FF7EAE" w:rsidRPr="00747B3D">
        <w:t xml:space="preserve"> Biennial Budget Ordinance, Ordinance </w:t>
      </w:r>
      <w:r w:rsidR="00FF7EAE">
        <w:t>20023</w:t>
      </w:r>
      <w:r w:rsidR="00FF7EAE" w:rsidRPr="00747B3D">
        <w:t xml:space="preserve">, Sections </w:t>
      </w:r>
      <w:r w:rsidR="006C3C24">
        <w:t xml:space="preserve">7, 8, </w:t>
      </w:r>
      <w:r w:rsidR="00FF7EAE" w:rsidRPr="00F64F3A">
        <w:t>16, 21, 21,</w:t>
      </w:r>
      <w:r w:rsidR="00422D1C">
        <w:t xml:space="preserve"> 30, 30,</w:t>
      </w:r>
      <w:r w:rsidR="00FF7EAE" w:rsidRPr="00F64F3A">
        <w:t xml:space="preserve"> 33, 33, 34, 34, 35, </w:t>
      </w:r>
      <w:r w:rsidR="006C3C24">
        <w:t xml:space="preserve">36, </w:t>
      </w:r>
      <w:r w:rsidR="00FF7EAE" w:rsidRPr="00F64F3A">
        <w:t>43, 43,</w:t>
      </w:r>
      <w:r w:rsidR="006C3C24">
        <w:t xml:space="preserve"> 45,</w:t>
      </w:r>
      <w:r w:rsidR="00FF7EAE" w:rsidRPr="00F64F3A">
        <w:t xml:space="preserve"> 46, 47, </w:t>
      </w:r>
      <w:r w:rsidR="006C3C24">
        <w:t xml:space="preserve">49, </w:t>
      </w:r>
      <w:r w:rsidR="00FF7EAE" w:rsidRPr="00F64F3A">
        <w:t>50, 51, 51, 52, 53, 54, 55, 59, 60, 60, 64, 64, 70, 70, 71,</w:t>
      </w:r>
      <w:r w:rsidR="00165A07">
        <w:t xml:space="preserve"> 71,</w:t>
      </w:r>
      <w:r w:rsidR="00FF7EAE" w:rsidRPr="00F64F3A">
        <w:t xml:space="preserve"> 79, 80, 82, 83, </w:t>
      </w:r>
      <w:r w:rsidR="00165A07">
        <w:t xml:space="preserve">83, 87, </w:t>
      </w:r>
      <w:r w:rsidR="00FF7EAE" w:rsidRPr="00F64F3A">
        <w:t xml:space="preserve">87, 90, 90, </w:t>
      </w:r>
      <w:r w:rsidR="00165A07">
        <w:t xml:space="preserve">91, </w:t>
      </w:r>
      <w:r w:rsidR="00FF7EAE" w:rsidRPr="00F64F3A">
        <w:t xml:space="preserve">91, 94, 94, 96, 96, 98, 98, 101, 102, 102, </w:t>
      </w:r>
      <w:r w:rsidR="00165A07">
        <w:t xml:space="preserve">103, </w:t>
      </w:r>
      <w:r w:rsidR="00FF7EAE" w:rsidRPr="00F64F3A">
        <w:t xml:space="preserve">103, </w:t>
      </w:r>
      <w:r w:rsidR="00165A07">
        <w:t xml:space="preserve">104, </w:t>
      </w:r>
      <w:r w:rsidR="00FF7EAE" w:rsidRPr="00F64F3A">
        <w:t xml:space="preserve">104, 105, 107, 109, 109, 110, 110, 111, 111, 115, 115, 116, 116, 122, </w:t>
      </w:r>
      <w:r w:rsidR="00974527">
        <w:t xml:space="preserve">123, </w:t>
      </w:r>
      <w:r w:rsidR="00FF7EAE" w:rsidRPr="00F64F3A">
        <w:t>124, 126, 132, and 132,</w:t>
      </w:r>
      <w:r w:rsidR="00FF7EAE" w:rsidRPr="00747B3D">
        <w:t xml:space="preserve"> as amended, and Attachment A, as amended</w:t>
      </w:r>
      <w:r w:rsidR="00FF7EAE">
        <w:t xml:space="preserve">, </w:t>
      </w:r>
      <w:r w:rsidR="00FF7EAE" w:rsidRPr="00747B3D">
        <w:rPr>
          <w:rStyle w:val="normaltextrun"/>
          <w:color w:val="000000"/>
          <w:shd w:val="clear" w:color="auto" w:fill="FFFFFF"/>
        </w:rPr>
        <w:t xml:space="preserve">adding </w:t>
      </w:r>
      <w:r w:rsidR="00FF7EAE">
        <w:rPr>
          <w:rStyle w:val="normaltextrun"/>
          <w:color w:val="000000"/>
          <w:shd w:val="clear" w:color="auto" w:fill="FFFFFF"/>
        </w:rPr>
        <w:t>a</w:t>
      </w:r>
      <w:r w:rsidR="00FF7EAE" w:rsidRPr="00747B3D">
        <w:rPr>
          <w:rStyle w:val="normaltextrun"/>
          <w:color w:val="000000"/>
          <w:shd w:val="clear" w:color="auto" w:fill="FFFFFF"/>
        </w:rPr>
        <w:t xml:space="preserve"> new section to </w:t>
      </w:r>
      <w:r w:rsidR="00FF7EAE" w:rsidRPr="00B70466">
        <w:rPr>
          <w:rStyle w:val="normaltextrun"/>
          <w:color w:val="000000"/>
          <w:shd w:val="clear" w:color="auto" w:fill="FFFFFF"/>
        </w:rPr>
        <w:t>Ordinance 20023,</w:t>
      </w:r>
      <w:r w:rsidR="00FF7EAE">
        <w:rPr>
          <w:rStyle w:val="normaltextrun"/>
          <w:color w:val="000000"/>
          <w:shd w:val="clear" w:color="auto" w:fill="FFFFFF"/>
        </w:rPr>
        <w:t xml:space="preserve"> as amended, </w:t>
      </w:r>
      <w:r w:rsidR="00FF7EAE">
        <w:t>and repealing Ordinance 20023, Sections 17, 18, 19, 20, 27, and 28, as amended</w:t>
      </w:r>
      <w:r w:rsidR="00FF7EAE" w:rsidRPr="00747B3D">
        <w:rPr>
          <w:rStyle w:val="normaltextrun"/>
          <w:color w:val="000000"/>
          <w:shd w:val="clear" w:color="auto" w:fill="FFFFFF"/>
        </w:rPr>
        <w:t>.</w:t>
      </w:r>
      <w:r w:rsidRPr="00840C1E">
        <w:t>"</w:t>
      </w:r>
    </w:p>
    <w:p w14:paraId="73BB93E5" w14:textId="6FC02B2B" w:rsidR="003678C8" w:rsidRPr="003678C8" w:rsidRDefault="00FF7EAE" w:rsidP="00FF7EAE">
      <w:pPr>
        <w:spacing w:line="480" w:lineRule="auto"/>
      </w:pPr>
      <w:r w:rsidRPr="00840C1E">
        <w:rPr>
          <w:b/>
        </w:rPr>
        <w:lastRenderedPageBreak/>
        <w:t>EFFECT</w:t>
      </w:r>
      <w:r>
        <w:rPr>
          <w:b/>
        </w:rPr>
        <w:t xml:space="preserve"> prepared by </w:t>
      </w:r>
      <w:r>
        <w:rPr>
          <w:b/>
          <w:i/>
        </w:rPr>
        <w:t>G. Paul</w:t>
      </w:r>
      <w:r w:rsidRPr="00840C1E">
        <w:rPr>
          <w:b/>
        </w:rPr>
        <w:t xml:space="preserve">: </w:t>
      </w:r>
      <w:r>
        <w:rPr>
          <w:b/>
          <w:i/>
        </w:rPr>
        <w:t>Would amend the title to comport with the changes made in Striking Amendment S1.</w:t>
      </w:r>
    </w:p>
    <w:sectPr w:rsidR="003678C8" w:rsidRPr="003678C8" w:rsidSect="00DB0960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884A5" w14:textId="77777777" w:rsidR="008F57D5" w:rsidRDefault="008F57D5">
      <w:r>
        <w:separator/>
      </w:r>
    </w:p>
  </w:endnote>
  <w:endnote w:type="continuationSeparator" w:id="0">
    <w:p w14:paraId="6A758BB3" w14:textId="77777777" w:rsidR="008F57D5" w:rsidRDefault="008F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C9A4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BF939" w14:textId="77777777" w:rsidR="008F57D5" w:rsidRDefault="008F57D5">
      <w:r>
        <w:separator/>
      </w:r>
    </w:p>
  </w:footnote>
  <w:footnote w:type="continuationSeparator" w:id="0">
    <w:p w14:paraId="039BC5CE" w14:textId="77777777" w:rsidR="008F57D5" w:rsidRDefault="008F5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43B9F" w14:textId="35EC8368" w:rsidR="00D81A0D" w:rsidRDefault="00D81A0D" w:rsidP="00D81A0D">
    <w:pPr>
      <w:pStyle w:val="Header"/>
      <w:jc w:val="right"/>
    </w:pPr>
    <w:r>
      <w:t>ATTACHMENT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F1C"/>
    <w:rsid w:val="000428DA"/>
    <w:rsid w:val="0004322A"/>
    <w:rsid w:val="00055B13"/>
    <w:rsid w:val="00066D1D"/>
    <w:rsid w:val="000A7A78"/>
    <w:rsid w:val="000C1ED5"/>
    <w:rsid w:val="000E0562"/>
    <w:rsid w:val="000E3B31"/>
    <w:rsid w:val="000E5602"/>
    <w:rsid w:val="00135AAA"/>
    <w:rsid w:val="001479D2"/>
    <w:rsid w:val="001530DE"/>
    <w:rsid w:val="00165A07"/>
    <w:rsid w:val="001C4384"/>
    <w:rsid w:val="002068B8"/>
    <w:rsid w:val="00287EC7"/>
    <w:rsid w:val="002B1AC6"/>
    <w:rsid w:val="002D00E2"/>
    <w:rsid w:val="002D243D"/>
    <w:rsid w:val="00306DFE"/>
    <w:rsid w:val="00354688"/>
    <w:rsid w:val="003678C8"/>
    <w:rsid w:val="003C2A54"/>
    <w:rsid w:val="003C2C29"/>
    <w:rsid w:val="00422D1C"/>
    <w:rsid w:val="00431D28"/>
    <w:rsid w:val="00434E42"/>
    <w:rsid w:val="00441ED0"/>
    <w:rsid w:val="00450309"/>
    <w:rsid w:val="004C0024"/>
    <w:rsid w:val="00500500"/>
    <w:rsid w:val="00520EFA"/>
    <w:rsid w:val="00556584"/>
    <w:rsid w:val="005568E1"/>
    <w:rsid w:val="00595851"/>
    <w:rsid w:val="005D0A78"/>
    <w:rsid w:val="00607F08"/>
    <w:rsid w:val="00694636"/>
    <w:rsid w:val="006C3C24"/>
    <w:rsid w:val="006F39EF"/>
    <w:rsid w:val="006F7092"/>
    <w:rsid w:val="00747003"/>
    <w:rsid w:val="0076714E"/>
    <w:rsid w:val="007B7831"/>
    <w:rsid w:val="007D7888"/>
    <w:rsid w:val="007F67C8"/>
    <w:rsid w:val="00840C1E"/>
    <w:rsid w:val="00853D67"/>
    <w:rsid w:val="00856977"/>
    <w:rsid w:val="008A14F3"/>
    <w:rsid w:val="008B1368"/>
    <w:rsid w:val="008F57D5"/>
    <w:rsid w:val="00934AEC"/>
    <w:rsid w:val="0094651B"/>
    <w:rsid w:val="0096378F"/>
    <w:rsid w:val="00974527"/>
    <w:rsid w:val="009E407D"/>
    <w:rsid w:val="00A1631F"/>
    <w:rsid w:val="00AD1A1B"/>
    <w:rsid w:val="00AF36D0"/>
    <w:rsid w:val="00B15EAF"/>
    <w:rsid w:val="00B44D28"/>
    <w:rsid w:val="00B557A6"/>
    <w:rsid w:val="00B72F08"/>
    <w:rsid w:val="00B74BA0"/>
    <w:rsid w:val="00C335C5"/>
    <w:rsid w:val="00C61C31"/>
    <w:rsid w:val="00C66985"/>
    <w:rsid w:val="00CB07E6"/>
    <w:rsid w:val="00D0000A"/>
    <w:rsid w:val="00D432EE"/>
    <w:rsid w:val="00D81A0D"/>
    <w:rsid w:val="00DB0960"/>
    <w:rsid w:val="00E02285"/>
    <w:rsid w:val="00E149B1"/>
    <w:rsid w:val="00EA740C"/>
    <w:rsid w:val="00EA78AA"/>
    <w:rsid w:val="00ED4BB9"/>
    <w:rsid w:val="00EF2F1C"/>
    <w:rsid w:val="00EF576C"/>
    <w:rsid w:val="00F070B4"/>
    <w:rsid w:val="00F128F8"/>
    <w:rsid w:val="00F42799"/>
    <w:rsid w:val="00FE154D"/>
    <w:rsid w:val="00FE7E39"/>
    <w:rsid w:val="00FF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71E152"/>
  <w15:chartTrackingRefBased/>
  <w15:docId w15:val="{29B7E501-219F-42B5-8674-AA1D6708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customStyle="1" w:styleId="normaltextrun">
    <w:name w:val="normaltextrun"/>
    <w:rsid w:val="00FF7EAE"/>
  </w:style>
  <w:style w:type="paragraph" w:styleId="Revision">
    <w:name w:val="Revision"/>
    <w:hidden/>
    <w:uiPriority w:val="99"/>
    <w:semiHidden/>
    <w:rsid w:val="006C3C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79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Williams, Gabbi (she/her)</cp:lastModifiedBy>
  <cp:revision>8</cp:revision>
  <cp:lastPrinted>2008-12-16T00:14:00Z</cp:lastPrinted>
  <dcterms:created xsi:type="dcterms:W3CDTF">2026-06-04T00:22:00Z</dcterms:created>
  <dcterms:modified xsi:type="dcterms:W3CDTF">2026-07-20T14:19:00Z</dcterms:modified>
</cp:coreProperties>
</file>